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/>
      </w:pPr>
      <w:r>
        <w:rPr>
          <w:rFonts w:cs="Liberation Sans;Arial" w:ascii="Liberation Sans;Arial" w:hAnsi="Liberation Sans;Arial"/>
          <w:b/>
          <w:bCs/>
          <w:sz w:val="23"/>
          <w:szCs w:val="23"/>
        </w:rPr>
        <w:t xml:space="preserve">ΑΠΟΣΠΑΣΜΑ ΠΡΑΚΤΙΚΟΥ ΕΚΛΟΓΟΑΠΟΛΟΓΙΣΤΙΚΗΣ ΓΕΝΙΚΗΣ ΣΥΝΕΛΕΥΣΗΣ ΤΟΥ </w:t>
      </w:r>
      <w:r>
        <w:rPr>
          <w:rFonts w:cs="Liberation Sans;Arial" w:ascii="Liberation Sans;Arial" w:hAnsi="Liberation Sans;Arial"/>
          <w:b/>
          <w:bCs/>
          <w:sz w:val="23"/>
          <w:szCs w:val="23"/>
          <w:lang w:val="en-US"/>
        </w:rPr>
        <w:t>ΣΥΛΛΟ</w:t>
      </w:r>
      <w:r>
        <w:rPr>
          <w:rFonts w:cs="Liberation Sans;Arial" w:ascii="Liberation Sans;Arial" w:hAnsi="Liberation Sans;Arial"/>
          <w:b/>
          <w:bCs/>
          <w:sz w:val="23"/>
          <w:szCs w:val="23"/>
          <w:lang w:val="el-GR"/>
        </w:rPr>
        <w:t>ΓΟΥ</w:t>
      </w:r>
      <w:r>
        <w:rPr>
          <w:rFonts w:cs="Liberation Sans;Arial" w:ascii="Liberation Sans;Arial" w:hAnsi="Liberation Sans;Arial"/>
          <w:b/>
          <w:bCs/>
          <w:sz w:val="23"/>
          <w:szCs w:val="23"/>
        </w:rPr>
        <w:t xml:space="preserve"> ΓΟΝΕΩΝ ΚΑΙ ΚΗΔΕΜΟΝΩΝ ΤΟΥ ……………………………..................... </w:t>
      </w:r>
    </w:p>
    <w:p>
      <w:pPr>
        <w:pStyle w:val="2"/>
        <w:numPr>
          <w:ilvl w:val="1"/>
          <w:numId w:val="2"/>
        </w:numPr>
        <w:spacing w:lineRule="auto" w:line="276"/>
        <w:ind w:left="0" w:right="0" w:hanging="0"/>
        <w:rPr>
          <w:rFonts w:ascii="Liberation Sans;Arial" w:hAnsi="Liberation Sans;Arial" w:cs="Liberation Sans;Arial"/>
          <w:b/>
          <w:b/>
          <w:sz w:val="23"/>
          <w:szCs w:val="23"/>
          <w:lang w:val="el-GR"/>
        </w:rPr>
      </w:pPr>
      <w:r>
        <w:rPr>
          <w:rFonts w:cs="Liberation Sans;Arial" w:ascii="Liberation Sans;Arial" w:hAnsi="Liberation Sans;Arial"/>
          <w:b/>
          <w:sz w:val="23"/>
          <w:szCs w:val="23"/>
          <w:lang w:val="el-GR"/>
        </w:rPr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 xml:space="preserve">Σήμερα στις …/…/….. στην αίθουσα ……………………… πραγματοποιήθηκε η εκλογοαπολογιστική Γενική Συνέλευση του Συλλόγου Γονέων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&amp;</w:t>
      </w:r>
      <w:r>
        <w:rPr>
          <w:rFonts w:cs="Liberation Sans;Arial" w:ascii="Liberation Sans;Arial" w:hAnsi="Liberation Sans;Arial"/>
          <w:sz w:val="23"/>
          <w:szCs w:val="23"/>
        </w:rPr>
        <w:t xml:space="preserve"> Κηδεμόνων του </w:t>
      </w:r>
      <w:r>
        <w:rPr>
          <w:rFonts w:cs="Liberation Sans;Arial" w:ascii="Liberation Sans;Arial" w:hAnsi="Liberation Sans;Arial"/>
          <w:b/>
          <w:sz w:val="23"/>
          <w:szCs w:val="23"/>
        </w:rPr>
        <w:t>………………………………………………..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vertAlign w:val="subscript"/>
        </w:rPr>
        <w:t xml:space="preserve"> </w:t>
      </w:r>
      <w:r>
        <w:rPr>
          <w:rFonts w:cs="Liberation Sans;Arial" w:ascii="Liberation Sans;Arial" w:hAnsi="Liberation Sans;Arial"/>
          <w:b/>
          <w:bCs w:val="false"/>
          <w:sz w:val="23"/>
          <w:szCs w:val="23"/>
          <w:vertAlign w:val="subscript"/>
        </w:rPr>
        <w:t>(σχολική μονάδα)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vertAlign w:val="subscript"/>
        </w:rPr>
        <w:t xml:space="preserve">  </w:t>
      </w:r>
      <w:r>
        <w:rPr>
          <w:rFonts w:cs="Liberation Sans;Arial" w:ascii="Liberation Sans;Arial" w:hAnsi="Liberation Sans;Arial"/>
          <w:sz w:val="23"/>
          <w:szCs w:val="23"/>
        </w:rPr>
        <w:t xml:space="preserve">με θέματα: 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Εκλογή Προεδρείου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Διοικητικός Απολογισμός 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Οικονομικός Απολογισμός 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>Έκθεση Ελεγκτικής Επιτροπής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Καθορισμός ημερομηνίας εκλογών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>για την ανάδειξη: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720" w:right="0" w:hanging="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- Διοικητικού Συμβουλίου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720" w:right="0" w:hanging="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- Ελεγκτικής Επιτροπής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720" w:right="0" w:hanging="0"/>
        <w:jc w:val="both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>- Αντιπροσώπων για την Έ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>νωση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Γ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>ονέων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>…………………………………..</w:t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Εκλογή Εφορευτικής Επιτροπής</w:t>
      </w:r>
    </w:p>
    <w:p>
      <w:pPr>
        <w:pStyle w:val="Style14"/>
        <w:widowControl/>
        <w:numPr>
          <w:ilvl w:val="0"/>
          <w:numId w:val="0"/>
        </w:numPr>
        <w:suppressAutoHyphens w:val="true"/>
        <w:bidi w:val="0"/>
        <w:spacing w:lineRule="auto" w:line="276" w:before="57" w:after="57"/>
        <w:ind w:left="0" w:right="0" w:hanging="0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  </w:t>
      </w:r>
      <w:r>
        <w:rPr>
          <w:rFonts w:cs="Liberation Sans;Arial" w:ascii="Liberation Sans;Arial" w:hAnsi="Liberation Sans;Arial"/>
          <w:sz w:val="23"/>
          <w:szCs w:val="23"/>
        </w:rPr>
        <w:t xml:space="preserve">Από τις καταστάσεις των μαθητών του σχολείου προκύπτει ότι ο αριθμός των μαθητών που φοιτούν στο σχολείο είναι 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 xml:space="preserve">…….. 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</w:t>
      </w:r>
      <w:r>
        <w:rPr>
          <w:rFonts w:cs="Liberation Sans;Arial" w:ascii="Liberation Sans;Arial" w:hAnsi="Liberation Sans;Arial"/>
          <w:sz w:val="23"/>
          <w:szCs w:val="23"/>
        </w:rPr>
        <w:t xml:space="preserve"> (……………………………………………………….) .</w:t>
      </w:r>
    </w:p>
    <w:p>
      <w:pPr>
        <w:pStyle w:val="Style14"/>
        <w:widowControl/>
        <w:numPr>
          <w:ilvl w:val="0"/>
          <w:numId w:val="0"/>
        </w:numPr>
        <w:suppressAutoHyphens w:val="true"/>
        <w:bidi w:val="0"/>
        <w:spacing w:lineRule="auto" w:line="276"/>
        <w:ind w:left="0" w:right="0" w:hanging="0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 </w:t>
      </w:r>
      <w:r>
        <w:rPr>
          <w:rFonts w:cs="Liberation Sans;Arial" w:ascii="Liberation Sans;Arial" w:hAnsi="Liberation Sans;Arial"/>
          <w:sz w:val="23"/>
          <w:szCs w:val="23"/>
        </w:rPr>
        <w:t xml:space="preserve">Επομένως για να έχει εκπροσώπηση ο Σύλλογος, χρειάζεται να ψηφίσουν γονείς που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εκπροσωπούν</w:t>
      </w:r>
      <w:r>
        <w:rPr>
          <w:rFonts w:cs="Liberation Sans;Arial" w:ascii="Liberation Sans;Arial" w:hAnsi="Liberation Sans;Arial"/>
          <w:sz w:val="23"/>
          <w:szCs w:val="23"/>
        </w:rPr>
        <w:t xml:space="preserve"> το 1/3 των μαθητών του σχολείου δηλαδή τουλάχιστον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 xml:space="preserve">……... </w:t>
      </w:r>
      <w:r>
        <w:rPr>
          <w:rFonts w:cs="Liberation Sans;Arial" w:ascii="Liberation Sans;Arial" w:hAnsi="Liberation Sans;Arial"/>
          <w:sz w:val="23"/>
          <w:szCs w:val="23"/>
        </w:rPr>
        <w:t>μαθητές.</w:t>
      </w:r>
    </w:p>
    <w:p>
      <w:pPr>
        <w:pStyle w:val="Style14"/>
        <w:widowControl/>
        <w:numPr>
          <w:ilvl w:val="0"/>
          <w:numId w:val="0"/>
        </w:numPr>
        <w:suppressAutoHyphens w:val="true"/>
        <w:bidi w:val="0"/>
        <w:spacing w:lineRule="auto" w:line="276" w:before="57" w:after="57"/>
        <w:ind w:left="0" w:right="0" w:hanging="0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  </w:t>
      </w:r>
      <w:r>
        <w:rPr>
          <w:rFonts w:cs="Liberation Sans;Arial" w:ascii="Liberation Sans;Arial" w:hAnsi="Liberation Sans;Arial"/>
          <w:sz w:val="23"/>
          <w:szCs w:val="23"/>
        </w:rPr>
        <w:t xml:space="preserve">Κατά την εκλογοαπολογιστική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Γ</w:t>
      </w:r>
      <w:r>
        <w:rPr>
          <w:rFonts w:cs="Liberation Sans;Arial" w:ascii="Liberation Sans;Arial" w:hAnsi="Liberation Sans;Arial"/>
          <w:sz w:val="23"/>
          <w:szCs w:val="23"/>
        </w:rPr>
        <w:t xml:space="preserve">ενική Συνέλευση προσήλθαν και ψήφισαν …….. οικονομικά εντάξει γονείς που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εκπροσωπούν</w:t>
      </w:r>
      <w:r>
        <w:rPr>
          <w:rFonts w:cs="Liberation Sans;Arial" w:ascii="Liberation Sans;Arial" w:hAnsi="Liberation Sans;Arial"/>
          <w:sz w:val="23"/>
          <w:szCs w:val="23"/>
        </w:rPr>
        <w:t xml:space="preserve">  …….. μαθητές .</w:t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>Το 3μελές προεδρείο που εκλέχτηκε για την καλύτερη διεξαγωγή της διαδικασίας αποτελείται από τους/τις: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  <w:t>1…………………………………………………………………………………………………………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  <w:t>2…………………………………………………………………………………………………………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  <w:t>3…………………………………………………………………………………………………………</w:t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 xml:space="preserve">Μετά την παρουσίαση του 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Διοικητικού Απολογισμού </w:t>
      </w:r>
      <w:r>
        <w:rPr>
          <w:rFonts w:cs="Liberation Sans;Arial" w:ascii="Liberation Sans;Arial" w:hAnsi="Liberation Sans;Arial"/>
          <w:sz w:val="23"/>
          <w:szCs w:val="23"/>
        </w:rPr>
        <w:t xml:space="preserve">του απερχόμενου Δ.Σ. και του </w:t>
      </w:r>
      <w:r>
        <w:rPr>
          <w:rFonts w:cs="Liberation Sans;Arial" w:ascii="Liberation Sans;Arial" w:hAnsi="Liberation Sans;Arial"/>
          <w:b/>
          <w:sz w:val="23"/>
          <w:szCs w:val="23"/>
        </w:rPr>
        <w:t>Οικονομικού Απολογισμού του, καθώς και της Έκθεσης της Ε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 xml:space="preserve">λεγκτικής </w:t>
      </w:r>
      <w:r>
        <w:rPr>
          <w:rFonts w:cs="Liberation Sans;Arial" w:ascii="Liberation Sans;Arial" w:hAnsi="Liberation Sans;Arial"/>
          <w:b/>
          <w:sz w:val="23"/>
          <w:szCs w:val="23"/>
        </w:rPr>
        <w:t>Επιτροπής</w:t>
      </w:r>
      <w:r>
        <w:rPr>
          <w:rFonts w:cs="Liberation Sans;Arial" w:ascii="Liberation Sans;Arial" w:hAnsi="Liberation Sans;Arial"/>
          <w:sz w:val="23"/>
          <w:szCs w:val="23"/>
        </w:rPr>
        <w:t xml:space="preserve">, ακολούθησαν ψηφοφορίες με τα εξής αποτελέσματα: Εγκρίθηκε / Δεν εγκρίθηκε </w:t>
      </w:r>
      <w:r>
        <w:rPr>
          <w:rFonts w:cs="Liberation Sans;Arial" w:ascii="Liberation Sans;Arial" w:hAnsi="Liberation Sans;Arial"/>
          <w:sz w:val="23"/>
          <w:szCs w:val="23"/>
          <w:vertAlign w:val="subscript"/>
        </w:rPr>
        <w:t xml:space="preserve">(διαγράφετε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vertAlign w:val="subscript"/>
          <w:lang w:val="el-GR" w:eastAsia="zh-CN" w:bidi="ar-SA"/>
        </w:rPr>
        <w:t>αναλόγως</w:t>
      </w:r>
      <w:r>
        <w:rPr>
          <w:rFonts w:cs="Liberation Sans;Arial" w:ascii="Liberation Sans;Arial" w:hAnsi="Liberation Sans;Arial"/>
          <w:sz w:val="23"/>
          <w:szCs w:val="23"/>
          <w:vertAlign w:val="subscript"/>
        </w:rPr>
        <w:t>)</w:t>
      </w:r>
      <w:r>
        <w:rPr>
          <w:rFonts w:cs="Liberation Sans;Arial" w:ascii="Liberation Sans;Arial" w:hAnsi="Liberation Sans;Arial"/>
          <w:position w:val="0"/>
          <w:sz w:val="23"/>
          <w:sz w:val="23"/>
          <w:szCs w:val="23"/>
          <w:vertAlign w:val="baseline"/>
        </w:rPr>
        <w:t xml:space="preserve"> </w:t>
      </w:r>
      <w:r>
        <w:rPr>
          <w:rFonts w:cs="Liberation Sans;Arial" w:ascii="Liberation Sans;Arial" w:hAnsi="Liberation Sans;Arial"/>
          <w:sz w:val="23"/>
          <w:szCs w:val="23"/>
        </w:rPr>
        <w:t xml:space="preserve">ο Διοικητικός Απολογισμός, εγκρίθηκε / δεν εγκρίθηκε ο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Οικονομικός</w:t>
      </w:r>
      <w:r>
        <w:rPr>
          <w:rFonts w:cs="Liberation Sans;Arial" w:ascii="Liberation Sans;Arial" w:hAnsi="Liberation Sans;Arial"/>
          <w:sz w:val="23"/>
          <w:szCs w:val="23"/>
        </w:rPr>
        <w:t xml:space="preserve"> Απολογισμός </w:t>
      </w:r>
      <w:r>
        <w:rPr>
          <w:rFonts w:cs="Liberation Sans;Arial" w:ascii="Liberation Sans;Arial" w:hAnsi="Liberation Sans;Arial"/>
          <w:sz w:val="23"/>
          <w:szCs w:val="23"/>
          <w:vertAlign w:val="subscript"/>
        </w:rPr>
        <w:t xml:space="preserve">(διαγράφετε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vertAlign w:val="subscript"/>
          <w:lang w:val="el-GR" w:eastAsia="zh-CN" w:bidi="ar-SA"/>
        </w:rPr>
        <w:t>αναλόγως</w:t>
      </w:r>
      <w:r>
        <w:rPr>
          <w:rFonts w:cs="Liberation Sans;Arial" w:ascii="Liberation Sans;Arial" w:hAnsi="Liberation Sans;Arial"/>
          <w:sz w:val="23"/>
          <w:szCs w:val="23"/>
          <w:vertAlign w:val="subscript"/>
        </w:rPr>
        <w:t>)</w:t>
      </w:r>
      <w:r>
        <w:rPr>
          <w:rFonts w:cs="Liberation Sans;Arial" w:ascii="Liberation Sans;Arial" w:hAnsi="Liberation Sans;Arial"/>
          <w:position w:val="0"/>
          <w:sz w:val="23"/>
          <w:sz w:val="23"/>
          <w:szCs w:val="23"/>
          <w:vertAlign w:val="baseline"/>
        </w:rPr>
        <w:t xml:space="preserve">  και α</w:t>
      </w:r>
      <w:r>
        <w:rPr>
          <w:rFonts w:cs="Liberation Sans;Arial" w:ascii="Liberation Sans;Arial" w:hAnsi="Liberation Sans;Arial"/>
          <w:sz w:val="23"/>
          <w:szCs w:val="23"/>
        </w:rPr>
        <w:t>παλλάχθηκε το απερχόμενο ΔΣ.</w:t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 xml:space="preserve">Οι εκλογές του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Σ</w:t>
      </w:r>
      <w:r>
        <w:rPr>
          <w:rFonts w:cs="Liberation Sans;Arial" w:ascii="Liberation Sans;Arial" w:hAnsi="Liberation Sans;Arial"/>
          <w:sz w:val="23"/>
          <w:szCs w:val="23"/>
        </w:rPr>
        <w:t xml:space="preserve">υλλόγου Γονέων του ..........................................… αποφασίστηκε από τη ΓΣ να πραγματοποιηθούν στις .....................................................................…….........… </w:t>
      </w:r>
      <w:r>
        <w:rPr>
          <w:rFonts w:cs="Liberation Sans;Arial" w:ascii="Liberation Sans;Arial" w:hAnsi="Liberation Sans;Arial"/>
          <w:sz w:val="23"/>
          <w:szCs w:val="23"/>
          <w:vertAlign w:val="subscript"/>
        </w:rPr>
        <w:t>(ημερομηνία/ες)</w:t>
      </w:r>
      <w:r>
        <w:rPr>
          <w:rFonts w:cs="Liberation Sans;Arial" w:ascii="Liberation Sans;Arial" w:hAnsi="Liberation Sans;Arial"/>
          <w:sz w:val="23"/>
          <w:szCs w:val="23"/>
        </w:rPr>
        <w:t xml:space="preserve">  στην αίθουσα ………………………………………………………………….. </w:t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Μ</w:t>
      </w:r>
      <w:r>
        <w:rPr>
          <w:rFonts w:cs="Liberation Sans;Arial" w:ascii="Liberation Sans;Arial" w:hAnsi="Liberation Sans;Arial"/>
          <w:sz w:val="23"/>
          <w:szCs w:val="23"/>
        </w:rPr>
        <w:t xml:space="preserve">ετά από προτάσεις &amp; διαλογική συζήτηση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αποφασίστηκε</w:t>
      </w:r>
      <w:r>
        <w:rPr>
          <w:rFonts w:cs="Liberation Sans;Arial" w:ascii="Liberation Sans;Arial" w:hAnsi="Liberation Sans;Arial"/>
          <w:sz w:val="23"/>
          <w:szCs w:val="23"/>
        </w:rPr>
        <w:t xml:space="preserve"> η ανάδειξη …μελ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ού</w:t>
      </w:r>
      <w:r>
        <w:rPr>
          <w:rFonts w:cs="Liberation Sans;Arial" w:ascii="Liberation Sans;Arial" w:hAnsi="Liberation Sans;Arial"/>
          <w:sz w:val="23"/>
          <w:szCs w:val="23"/>
        </w:rPr>
        <w:t>ς εφορευτικής επιτροπής, η οποία θα έχει την ευθύνη για την σύννομη διεξαγωγή της εκλογικής διαδικασίας. Στην εφορευτική επιτροπή εκλέχθηκαν οι: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/>
      </w:pP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…………………………………………………………………………………………………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...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Liberation Sans;Arial" w:hAnsi="Liberation Sans;Arial" w:cs="Liberation Sans;Arial"/>
          <w:b w:val="false"/>
          <w:b w:val="false"/>
          <w:bCs w:val="false"/>
          <w:sz w:val="23"/>
          <w:szCs w:val="23"/>
          <w:lang w:val="en-US"/>
        </w:rPr>
      </w:pP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……………………………………………………………………………………………………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……………………………………………………………………………………………………</w:t>
      </w:r>
    </w:p>
    <w:p>
      <w:pPr>
        <w:pStyle w:val="Normal"/>
        <w:spacing w:lineRule="auto" w:line="276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</w:t>
      </w:r>
      <w:r>
        <w:rPr>
          <w:rFonts w:cs="Liberation Sans;Arial" w:ascii="Liberation Sans;Arial" w:hAnsi="Liberation Sans;Arial"/>
          <w:sz w:val="23"/>
          <w:szCs w:val="23"/>
        </w:rPr>
        <w:t xml:space="preserve">Αναπληρωματικοί </w:t>
      </w:r>
    </w:p>
    <w:p>
      <w:pPr>
        <w:pStyle w:val="Normal"/>
        <w:widowControl/>
        <w:bidi w:val="0"/>
        <w:spacing w:lineRule="auto" w:line="276"/>
        <w:ind w:left="0" w:right="0" w:firstLine="340"/>
        <w:jc w:val="both"/>
        <w:rPr>
          <w:rFonts w:ascii="Liberation Sans;Arial" w:hAnsi="Liberation Sans;Arial" w:cs="Liberation Sans;Arial"/>
          <w:sz w:val="23"/>
          <w:szCs w:val="23"/>
          <w:lang w:val="en-US"/>
        </w:rPr>
      </w:pPr>
      <w:r>
        <w:rPr>
          <w:rFonts w:cs="Liberation Sans;Arial" w:ascii="Liberation Sans;Arial" w:hAnsi="Liberation Sans;Arial"/>
          <w:sz w:val="23"/>
          <w:szCs w:val="23"/>
          <w:lang w:val="en-US"/>
        </w:rPr>
        <w:t>1)………………………………………………………………………………………………………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276"/>
        <w:ind w:left="0" w:right="0" w:firstLine="340"/>
        <w:jc w:val="both"/>
        <w:rPr/>
      </w:pPr>
      <w:r>
        <w:rPr>
          <w:rFonts w:cs="Liberation Sans;Arial" w:ascii="Liberation Sans;Arial" w:hAnsi="Liberation Sans;Arial"/>
          <w:sz w:val="23"/>
          <w:szCs w:val="23"/>
          <w:lang w:val="en-US"/>
        </w:rPr>
        <w:t>2) …..</w:t>
      </w:r>
      <w:r>
        <w:rPr>
          <w:rFonts w:cs="Liberation Sans;Arial" w:ascii="Liberation Sans;Arial" w:hAnsi="Liberation Sans;Arial"/>
          <w:sz w:val="23"/>
          <w:szCs w:val="23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276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spacing w:lineRule="auto" w:line="276"/>
        <w:jc w:val="center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ΤΟ ΠΡΟΕΔΡΕΙΟ ΤΗΣ ΓΕΝΙΚΗΣ ΣΥΝΕΛΕΥΣΗΣ </w:t>
      </w:r>
    </w:p>
    <w:p>
      <w:pPr>
        <w:pStyle w:val="Normal"/>
        <w:spacing w:lineRule="auto" w:line="276"/>
        <w:jc w:val="center"/>
        <w:rPr/>
      </w:pP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 xml:space="preserve">(ονοματεπώνυμο &amp; υπογραφές – </w:t>
      </w: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>σφραγίδα Συλλόγου Γονέων</w:t>
      </w: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 xml:space="preserve">) </w:t>
      </w:r>
    </w:p>
    <w:p>
      <w:pPr>
        <w:pStyle w:val="Normal"/>
        <w:spacing w:lineRule="auto" w:line="276"/>
        <w:jc w:val="center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spacing w:lineRule="auto" w:line="276"/>
        <w:jc w:val="center"/>
        <w:rPr>
          <w:rFonts w:ascii="Liberation Sans;Arial" w:hAnsi="Liberation Sans;Arial" w:cs="Liberation Sans;Arial"/>
          <w:b/>
          <w:b/>
          <w:sz w:val="23"/>
          <w:szCs w:val="23"/>
          <w:vertAlign w:val="subscript"/>
        </w:rPr>
      </w:pPr>
      <w:r>
        <w:rPr/>
      </w:r>
    </w:p>
    <w:sectPr>
      <w:footerReference w:type="default" r:id="rId2"/>
      <w:type w:val="nextPage"/>
      <w:pgSz w:w="11906" w:h="16838"/>
      <w:pgMar w:left="567" w:right="1076" w:header="0" w:top="916" w:footer="507" w:bottom="109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>
        <w:color w:val="666666"/>
        <w:u w:val="single"/>
      </w:rPr>
    </w:pPr>
    <w:r>
      <w:rPr>
        <w:color w:val="666666"/>
        <w:u w:val="single"/>
      </w:rPr>
      <w:t xml:space="preserve">Υπόδειγμα 3α. </w:t>
      <w:tab/>
      <w:tab/>
      <w:tab/>
      <w:t>ΑΣΓΜΕ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3"/>
        <w:b w:val="false"/>
        <w:szCs w:val="23"/>
        <w:bCs w:val="false"/>
        <w:rFonts w:cs="Liberation Sans;Arial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3"/>
        <w:b w:val="false"/>
        <w:szCs w:val="23"/>
        <w:bCs w:val="false"/>
        <w:rFonts w:cs="Liberation Sans;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3"/>
        <w:b w:val="false"/>
        <w:szCs w:val="23"/>
        <w:bCs w:val="false"/>
        <w:rFonts w:cs="Liberation Sans;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3"/>
        <w:b w:val="false"/>
        <w:szCs w:val="23"/>
        <w:bCs w:val="false"/>
        <w:rFonts w:cs="Liberation Sans;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3"/>
        <w:b w:val="false"/>
        <w:szCs w:val="23"/>
        <w:bCs w:val="false"/>
        <w:rFonts w:cs="Liberation Sans;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3"/>
        <w:b w:val="false"/>
        <w:szCs w:val="23"/>
        <w:bCs w:val="false"/>
        <w:rFonts w:cs="Liberation Sans;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3"/>
        <w:b w:val="false"/>
        <w:szCs w:val="23"/>
        <w:bCs w:val="false"/>
        <w:rFonts w:cs="Liberation Sans;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3"/>
        <w:b w:val="false"/>
        <w:szCs w:val="23"/>
        <w:bCs w:val="false"/>
        <w:rFonts w:cs="Liberation Sans;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3"/>
        <w:b w:val="false"/>
        <w:szCs w:val="23"/>
        <w:bCs w:val="false"/>
        <w:rFonts w:cs="Liberation Sans;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3"/>
        <w:b w:val="false"/>
        <w:szCs w:val="23"/>
        <w:bCs w:val="false"/>
        <w:rFonts w:cs="Liberation Sans;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0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8"/>
      <w:szCs w:val="20"/>
      <w:lang w:val="en-US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szCs w:val="20"/>
      <w:lang w:val="en-US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sz w:val="28"/>
      <w:szCs w:val="20"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sz w:val="28"/>
      <w:szCs w:val="20"/>
      <w:u w:val="single"/>
      <w:lang w:val="en-US"/>
    </w:rPr>
  </w:style>
  <w:style w:type="paragraph" w:styleId="7">
    <w:name w:val="Heading 7"/>
    <w:basedOn w:val="Normal"/>
    <w:next w:val="Normal"/>
    <w:qFormat/>
    <w:pPr>
      <w:keepNext w:val="true"/>
      <w:numPr>
        <w:ilvl w:val="6"/>
        <w:numId w:val="1"/>
      </w:numPr>
      <w:outlineLvl w:val="6"/>
    </w:pPr>
    <w:rPr>
      <w:b/>
      <w:szCs w:val="20"/>
      <w:u w:val="single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Liberation Sans;Arial" w:hAnsi="Liberation Sans;Arial" w:cs="Liberation Sans;Arial"/>
      <w:b w:val="false"/>
      <w:bCs w:val="false"/>
      <w:sz w:val="23"/>
      <w:szCs w:val="23"/>
      <w:lang w:val="en-US"/>
    </w:rPr>
  </w:style>
  <w:style w:type="character" w:styleId="WW8Num3z0">
    <w:name w:val="WW8Num3z0"/>
    <w:qFormat/>
    <w:rPr>
      <w:rFonts w:ascii="Courier New" w:hAnsi="Courier New" w:cs="Courier New"/>
    </w:rPr>
  </w:style>
  <w:style w:type="character" w:styleId="WW8Num4z0">
    <w:name w:val="WW8Num4z0"/>
    <w:qFormat/>
    <w:rPr>
      <w:rFonts w:ascii="Liberation Sans;Arial" w:hAnsi="Liberation Sans;Arial" w:cs="Liberation Sans;Arial"/>
      <w:b w:val="false"/>
      <w:bCs w:val="false"/>
      <w:sz w:val="23"/>
      <w:szCs w:val="23"/>
    </w:rPr>
  </w:style>
  <w:style w:type="character" w:styleId="WW8Num6z0">
    <w:name w:val="WW8Num6z0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24z0">
    <w:name w:val="WW8Num24z0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8z0">
    <w:name w:val="WW8Num28z0"/>
    <w:qFormat/>
    <w:rPr/>
  </w:style>
  <w:style w:type="character" w:styleId="WW8Num34z0">
    <w:name w:val="WW8Num34z0"/>
    <w:qFormat/>
    <w:rPr/>
  </w:style>
  <w:style w:type="character" w:styleId="Style9">
    <w:name w:val="Προεπιλεγμένη γραμματοσειρά"/>
    <w:qFormat/>
    <w:rPr/>
  </w:style>
  <w:style w:type="character" w:styleId="2Char">
    <w:name w:val="Επικεφαλίδα 2 Char"/>
    <w:basedOn w:val="Style9"/>
    <w:qFormat/>
    <w:rPr>
      <w:sz w:val="24"/>
      <w:lang w:val="en-US"/>
    </w:rPr>
  </w:style>
  <w:style w:type="character" w:styleId="Char">
    <w:name w:val="Σώμα κειμένου Char"/>
    <w:basedOn w:val="Style9"/>
    <w:qFormat/>
    <w:rPr>
      <w:sz w:val="28"/>
    </w:rPr>
  </w:style>
  <w:style w:type="character" w:styleId="1Char">
    <w:name w:val="Επικεφαλίδα 1 Char"/>
    <w:basedOn w:val="Style9"/>
    <w:qFormat/>
    <w:rPr>
      <w:sz w:val="28"/>
      <w:lang w:val="en-US"/>
    </w:rPr>
  </w:style>
  <w:style w:type="character" w:styleId="3Char">
    <w:name w:val="Επικεφαλίδα 3 Char"/>
    <w:basedOn w:val="Style9"/>
    <w:qFormat/>
    <w:rPr>
      <w:sz w:val="28"/>
    </w:rPr>
  </w:style>
  <w:style w:type="character" w:styleId="6Char">
    <w:name w:val="Επικεφαλίδα 6 Char"/>
    <w:basedOn w:val="Style9"/>
    <w:qFormat/>
    <w:rPr>
      <w:b/>
      <w:sz w:val="28"/>
      <w:u w:val="single"/>
      <w:lang w:val="en-US"/>
    </w:rPr>
  </w:style>
  <w:style w:type="character" w:styleId="7Char">
    <w:name w:val="Επικεφαλίδα 7 Char"/>
    <w:basedOn w:val="Style9"/>
    <w:qFormat/>
    <w:rPr>
      <w:b/>
      <w:sz w:val="24"/>
      <w:u w:val="single"/>
    </w:rPr>
  </w:style>
  <w:style w:type="character" w:styleId="2Char1">
    <w:name w:val="Σώμα κείμενου 2 Char"/>
    <w:basedOn w:val="Style9"/>
    <w:qFormat/>
    <w:rPr>
      <w:sz w:val="32"/>
    </w:rPr>
  </w:style>
  <w:style w:type="character" w:styleId="Char1">
    <w:name w:val="Υποσέλιδο Char"/>
    <w:basedOn w:val="Style9"/>
    <w:qFormat/>
    <w:rPr/>
  </w:style>
  <w:style w:type="character" w:styleId="Style10">
    <w:name w:val="Αριθμός σελίδας"/>
    <w:basedOn w:val="Style9"/>
    <w:rPr/>
  </w:style>
  <w:style w:type="character" w:styleId="Style11">
    <w:name w:val="Χαρακτήρες αρίθμησης"/>
    <w:qFormat/>
    <w:rPr>
      <w:b w:val="false"/>
      <w:bCs w:val="false"/>
    </w:rPr>
  </w:style>
  <w:style w:type="character" w:styleId="Style12">
    <w:name w:val="Κουκκίδες"/>
    <w:qFormat/>
    <w:rPr>
      <w:rFonts w:ascii="OpenSymbol;Arial Unicode MS" w:hAnsi="OpenSymbol;Arial Unicode MS" w:eastAsia="OpenSymbol;Arial Unicode MS" w:cs="OpenSymbol;Arial Unicode MS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Style14">
    <w:name w:val="Body Text"/>
    <w:basedOn w:val="Normal"/>
    <w:pPr>
      <w:jc w:val="both"/>
    </w:pPr>
    <w:rPr>
      <w:sz w:val="28"/>
      <w:szCs w:val="20"/>
    </w:rPr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Lucida Sans"/>
    </w:rPr>
  </w:style>
  <w:style w:type="paragraph" w:styleId="21">
    <w:name w:val="Σώμα κείμενου 2"/>
    <w:basedOn w:val="Normal"/>
    <w:qFormat/>
    <w:pPr>
      <w:jc w:val="both"/>
    </w:pPr>
    <w:rPr>
      <w:sz w:val="32"/>
      <w:szCs w:val="20"/>
    </w:rPr>
  </w:style>
  <w:style w:type="paragraph" w:styleId="Style18">
    <w:name w:val="Κεφαλίδα και υποσέλιδο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9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0">
    <w:name w:val="Header"/>
    <w:basedOn w:val="Style18"/>
    <w:pPr>
      <w:suppressLineNumbers/>
      <w:tabs>
        <w:tab w:val="clear" w:pos="4819"/>
        <w:tab w:val="clear" w:pos="9638"/>
        <w:tab w:val="center" w:pos="4960" w:leader="none"/>
        <w:tab w:val="right" w:pos="9921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185</TotalTime>
  <Application>LibreOffice/6.4.7.2$Linux_X86_64 LibreOffice_project/40$Build-2</Application>
  <Pages>1</Pages>
  <Words>273</Words>
  <Characters>2199</Characters>
  <CharactersWithSpaces>2462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2020-10-04T23:04:00Z</dcterms:created>
  <dc:creator>bill</dc:creator>
  <dc:description/>
  <dc:language>el-GR</dc:language>
  <cp:lastModifiedBy/>
  <cp:lastPrinted>2026-09-25T13:15:00Z</cp:lastPrinted>
  <dcterms:modified xsi:type="dcterms:W3CDTF">2026-09-29T12:40:47Z</dcterms:modified>
  <cp:revision>15</cp:revision>
  <dc:subject/>
  <dc:title>ΠΡΑΚΤΙΚΟ ΓΕΝΙΚΗΣ ΣΥΝΕΛΕΥΣΗΣ ΟΜΟΣΠΟΝΔΙΑΣ ΓΟΝΕΩΝ ΑΘΗΝΑΣ</dc:title>
</cp:coreProperties>
</file>